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996F9" w14:textId="67A193B0" w:rsidR="00991EB4" w:rsidRDefault="00991EB4" w:rsidP="0038295A">
      <w:pPr>
        <w:pStyle w:val="Titre"/>
        <w:rPr>
          <w:rFonts w:ascii="Times New Roman" w:hAnsi="Times New Roman" w:cs="Times New Roman"/>
          <w:noProof/>
        </w:rPr>
      </w:pPr>
    </w:p>
    <w:p w14:paraId="3CABC0D9" w14:textId="19B68148" w:rsidR="00991EB4" w:rsidRDefault="00991EB4" w:rsidP="0038295A">
      <w:pPr>
        <w:pStyle w:val="Titre"/>
        <w:rPr>
          <w:rFonts w:ascii="Times New Roman" w:hAnsi="Times New Roman" w:cs="Times New Roman"/>
          <w:noProof/>
        </w:rPr>
      </w:pPr>
      <w:r w:rsidRPr="00D7749D">
        <w:rPr>
          <w:rFonts w:ascii="Times New Roman" w:hAnsi="Times New Roman" w:cs="Times New Roman"/>
          <w:noProof/>
        </w:rPr>
        <w:drawing>
          <wp:inline distT="0" distB="0" distL="0" distR="0" wp14:anchorId="098A5C5C" wp14:editId="1C05E78D">
            <wp:extent cx="6115685" cy="1697355"/>
            <wp:effectExtent l="0" t="0" r="0" b="0"/>
            <wp:docPr id="3" name="Image 3" descr="Une image contenant texte, sign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Une image contenant texte, signe, extérieur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BD52" w14:textId="76BDEE45" w:rsidR="00991EB4" w:rsidRDefault="00991EB4" w:rsidP="0038295A">
      <w:pPr>
        <w:pStyle w:val="Titre"/>
        <w:rPr>
          <w:rFonts w:ascii="Times New Roman" w:hAnsi="Times New Roman" w:cs="Times New Roman"/>
          <w:noProof/>
        </w:rPr>
      </w:pPr>
    </w:p>
    <w:p w14:paraId="6F6AB417" w14:textId="77777777" w:rsidR="00991EB4" w:rsidRDefault="00991EB4" w:rsidP="0038295A">
      <w:pPr>
        <w:pStyle w:val="Titre"/>
      </w:pPr>
    </w:p>
    <w:p w14:paraId="3CB2025C" w14:textId="77777777" w:rsidR="0038295A" w:rsidRPr="0038295A" w:rsidRDefault="0038295A" w:rsidP="0038295A">
      <w:pPr>
        <w:pStyle w:val="Titre"/>
      </w:pPr>
    </w:p>
    <w:p w14:paraId="742B2CD3" w14:textId="71A1FB7D" w:rsidR="005E0F5F" w:rsidRPr="00991EB4" w:rsidRDefault="005E0F5F" w:rsidP="005375AA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40"/>
          <w:szCs w:val="28"/>
          <w:lang w:val="fr-FR"/>
        </w:rPr>
      </w:pPr>
      <w:r w:rsidRPr="00991EB4">
        <w:rPr>
          <w:rFonts w:asciiTheme="minorHAnsi" w:hAnsiTheme="minorHAnsi" w:cstheme="minorHAnsi"/>
          <w:b/>
          <w:color w:val="00B050"/>
          <w:sz w:val="40"/>
          <w:szCs w:val="28"/>
          <w:lang w:val="fr-FR"/>
        </w:rPr>
        <w:t xml:space="preserve">Concours </w:t>
      </w:r>
      <w:r w:rsidR="006D6781" w:rsidRPr="00991EB4">
        <w:rPr>
          <w:rFonts w:asciiTheme="minorHAnsi" w:hAnsiTheme="minorHAnsi" w:cstheme="minorHAnsi"/>
          <w:b/>
          <w:color w:val="00B050"/>
          <w:sz w:val="40"/>
          <w:szCs w:val="28"/>
          <w:lang w:val="fr-FR"/>
        </w:rPr>
        <w:t>Photo</w:t>
      </w:r>
      <w:r w:rsidRPr="00991EB4">
        <w:rPr>
          <w:rFonts w:asciiTheme="minorHAnsi" w:hAnsiTheme="minorHAnsi" w:cstheme="minorHAnsi"/>
          <w:b/>
          <w:color w:val="00B050"/>
          <w:sz w:val="40"/>
          <w:szCs w:val="28"/>
          <w:lang w:val="fr-FR"/>
        </w:rPr>
        <w:t xml:space="preserve"> Congrès SFPC 20</w:t>
      </w:r>
      <w:r w:rsidR="00242549" w:rsidRPr="00991EB4">
        <w:rPr>
          <w:rFonts w:asciiTheme="minorHAnsi" w:hAnsiTheme="minorHAnsi" w:cstheme="minorHAnsi"/>
          <w:b/>
          <w:color w:val="00B050"/>
          <w:sz w:val="40"/>
          <w:szCs w:val="28"/>
          <w:lang w:val="fr-FR"/>
        </w:rPr>
        <w:t>2</w:t>
      </w:r>
      <w:r w:rsidR="0038295A" w:rsidRPr="00991EB4">
        <w:rPr>
          <w:rFonts w:asciiTheme="minorHAnsi" w:hAnsiTheme="minorHAnsi" w:cstheme="minorHAnsi"/>
          <w:b/>
          <w:color w:val="00B050"/>
          <w:sz w:val="40"/>
          <w:szCs w:val="28"/>
          <w:lang w:val="fr-FR"/>
        </w:rPr>
        <w:t>2</w:t>
      </w:r>
    </w:p>
    <w:p w14:paraId="77C9754E" w14:textId="4100C59F" w:rsidR="0038295A" w:rsidRDefault="0038295A" w:rsidP="005375AA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24"/>
          <w:szCs w:val="28"/>
          <w:lang w:val="fr-FR"/>
        </w:rPr>
      </w:pPr>
    </w:p>
    <w:p w14:paraId="56593FF5" w14:textId="77777777" w:rsidR="00991EB4" w:rsidRPr="00991EB4" w:rsidRDefault="00991EB4" w:rsidP="005375AA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24"/>
          <w:szCs w:val="28"/>
          <w:lang w:val="fr-FR"/>
        </w:rPr>
      </w:pPr>
    </w:p>
    <w:p w14:paraId="37638C9E" w14:textId="3B9CCEA2" w:rsidR="00EB6885" w:rsidRPr="00991EB4" w:rsidRDefault="006D6781" w:rsidP="005375AA">
      <w:pPr>
        <w:tabs>
          <w:tab w:val="center" w:pos="6095"/>
        </w:tabs>
        <w:ind w:right="-2"/>
        <w:jc w:val="center"/>
        <w:rPr>
          <w:rFonts w:asciiTheme="minorHAnsi" w:hAnsiTheme="minorHAnsi" w:cstheme="minorHAnsi"/>
          <w:b/>
          <w:color w:val="00B050"/>
          <w:sz w:val="24"/>
          <w:szCs w:val="28"/>
          <w:lang w:val="fr-FR"/>
        </w:rPr>
      </w:pPr>
      <w:r w:rsidRPr="00991EB4">
        <w:rPr>
          <w:rFonts w:asciiTheme="minorHAnsi" w:hAnsiTheme="minorHAnsi" w:cstheme="minorHAnsi"/>
          <w:b/>
          <w:noProof/>
          <w:color w:val="00B050"/>
          <w:sz w:val="24"/>
          <w:szCs w:val="28"/>
          <w:lang w:val="fr-FR"/>
        </w:rPr>
        <w:drawing>
          <wp:inline distT="0" distB="0" distL="0" distR="0" wp14:anchorId="3C84B41E" wp14:editId="6DAF96C2">
            <wp:extent cx="2310362" cy="1230223"/>
            <wp:effectExtent l="0" t="0" r="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18" cy="124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66DE2" w14:textId="38F778F0" w:rsidR="00874F17" w:rsidRDefault="00874F17" w:rsidP="00EB6885">
      <w:pPr>
        <w:pStyle w:val="Titre"/>
        <w:jc w:val="left"/>
        <w:rPr>
          <w:rFonts w:asciiTheme="minorHAnsi" w:hAnsiTheme="minorHAnsi" w:cstheme="minorHAnsi"/>
        </w:rPr>
      </w:pPr>
    </w:p>
    <w:p w14:paraId="08E76E5A" w14:textId="31811A09" w:rsidR="00991EB4" w:rsidRDefault="00991EB4" w:rsidP="00EB6885">
      <w:pPr>
        <w:pStyle w:val="Titre"/>
        <w:jc w:val="left"/>
        <w:rPr>
          <w:rFonts w:asciiTheme="minorHAnsi" w:hAnsiTheme="minorHAnsi" w:cstheme="minorHAnsi"/>
        </w:rPr>
      </w:pPr>
    </w:p>
    <w:p w14:paraId="40D08C9B" w14:textId="77777777" w:rsidR="00991EB4" w:rsidRPr="00991EB4" w:rsidRDefault="00991EB4" w:rsidP="00EB6885">
      <w:pPr>
        <w:pStyle w:val="Titre"/>
        <w:jc w:val="left"/>
        <w:rPr>
          <w:rFonts w:asciiTheme="minorHAnsi" w:hAnsiTheme="minorHAnsi" w:cstheme="minorHAnsi"/>
          <w:sz w:val="22"/>
        </w:rPr>
      </w:pPr>
    </w:p>
    <w:p w14:paraId="54821A77" w14:textId="04379448" w:rsidR="00EB6885" w:rsidRPr="00991EB4" w:rsidRDefault="00DA6B4D" w:rsidP="00DA6B4D">
      <w:pPr>
        <w:pStyle w:val="Titre"/>
        <w:rPr>
          <w:rFonts w:asciiTheme="minorHAnsi" w:hAnsiTheme="minorHAnsi" w:cstheme="minorHAnsi"/>
          <w:color w:val="00B050"/>
          <w:sz w:val="28"/>
        </w:rPr>
      </w:pPr>
      <w:r w:rsidRPr="00991EB4">
        <w:rPr>
          <w:rFonts w:asciiTheme="minorHAnsi" w:hAnsiTheme="minorHAnsi" w:cstheme="minorHAnsi"/>
          <w:color w:val="00B050"/>
          <w:sz w:val="28"/>
        </w:rPr>
        <w:t xml:space="preserve">AUTORISATION DE DIFFUSION  </w:t>
      </w:r>
    </w:p>
    <w:p w14:paraId="1E3E3D3F" w14:textId="5ADDFCA0" w:rsidR="00DA6B4D" w:rsidRPr="00991EB4" w:rsidRDefault="006D6781" w:rsidP="00DA6B4D">
      <w:pPr>
        <w:pStyle w:val="Titre"/>
        <w:rPr>
          <w:rFonts w:asciiTheme="minorHAnsi" w:hAnsiTheme="minorHAnsi" w:cstheme="minorHAnsi"/>
          <w:color w:val="00B050"/>
          <w:sz w:val="28"/>
        </w:rPr>
      </w:pPr>
      <w:r w:rsidRPr="00991EB4">
        <w:rPr>
          <w:rFonts w:asciiTheme="minorHAnsi" w:hAnsiTheme="minorHAnsi" w:cstheme="minorHAnsi"/>
          <w:color w:val="00B050"/>
          <w:sz w:val="28"/>
        </w:rPr>
        <w:t>D’UNE PHOTOGRAPHIE</w:t>
      </w:r>
    </w:p>
    <w:p w14:paraId="54C05C0C" w14:textId="77777777" w:rsidR="00EB6885" w:rsidRPr="00991EB4" w:rsidRDefault="00EB6885" w:rsidP="00DA6B4D">
      <w:pPr>
        <w:pStyle w:val="Titre"/>
        <w:rPr>
          <w:rFonts w:asciiTheme="minorHAnsi" w:hAnsiTheme="minorHAnsi" w:cstheme="minorHAnsi"/>
          <w:color w:val="00B050"/>
          <w:sz w:val="28"/>
        </w:rPr>
      </w:pPr>
    </w:p>
    <w:p w14:paraId="7298211B" w14:textId="3A670EB8" w:rsidR="00EB6885" w:rsidRPr="00991EB4" w:rsidRDefault="00EB6885" w:rsidP="00DA6B4D">
      <w:pPr>
        <w:pStyle w:val="Titre"/>
        <w:rPr>
          <w:rFonts w:asciiTheme="minorHAnsi" w:hAnsiTheme="minorHAnsi" w:cstheme="minorHAnsi"/>
          <w:color w:val="00B050"/>
          <w:sz w:val="28"/>
          <w:u w:val="single"/>
        </w:rPr>
      </w:pPr>
      <w:r w:rsidRPr="00991EB4">
        <w:rPr>
          <w:rFonts w:asciiTheme="minorHAnsi" w:hAnsiTheme="minorHAnsi" w:cstheme="minorHAnsi"/>
          <w:color w:val="00B050"/>
          <w:sz w:val="28"/>
          <w:u w:val="single"/>
        </w:rPr>
        <w:t xml:space="preserve">1 exemplaire par </w:t>
      </w:r>
      <w:r w:rsidR="006D6781" w:rsidRPr="00991EB4">
        <w:rPr>
          <w:rFonts w:asciiTheme="minorHAnsi" w:hAnsiTheme="minorHAnsi" w:cstheme="minorHAnsi"/>
          <w:color w:val="00B050"/>
          <w:sz w:val="28"/>
          <w:u w:val="single"/>
        </w:rPr>
        <w:t>enregistrement Phot</w:t>
      </w:r>
      <w:r w:rsidR="005375AA" w:rsidRPr="00991EB4">
        <w:rPr>
          <w:rFonts w:asciiTheme="minorHAnsi" w:hAnsiTheme="minorHAnsi" w:cstheme="minorHAnsi"/>
          <w:color w:val="00B050"/>
          <w:sz w:val="28"/>
          <w:u w:val="single"/>
        </w:rPr>
        <w:t>o</w:t>
      </w:r>
    </w:p>
    <w:p w14:paraId="513B0676" w14:textId="77777777" w:rsidR="00DA6B4D" w:rsidRPr="00991EB4" w:rsidRDefault="00DA6B4D" w:rsidP="00DA6B4D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6073CE3B" w14:textId="77777777" w:rsidR="00DA6B4D" w:rsidRPr="00991EB4" w:rsidRDefault="00DA6B4D" w:rsidP="00DA6B4D">
      <w:pPr>
        <w:pStyle w:val="texte"/>
        <w:ind w:right="0"/>
        <w:rPr>
          <w:rFonts w:asciiTheme="minorHAnsi" w:hAnsiTheme="minorHAnsi" w:cstheme="minorHAnsi"/>
          <w:sz w:val="20"/>
          <w:lang w:val="fr-FR"/>
        </w:rPr>
      </w:pPr>
    </w:p>
    <w:p w14:paraId="55BBA6D1" w14:textId="77777777" w:rsidR="00DA6B4D" w:rsidRPr="00991EB4" w:rsidRDefault="005375AA" w:rsidP="00DA6B4D">
      <w:pPr>
        <w:pStyle w:val="texte"/>
        <w:ind w:right="0"/>
        <w:rPr>
          <w:rFonts w:asciiTheme="minorHAnsi" w:hAnsiTheme="minorHAnsi" w:cstheme="minorHAnsi"/>
          <w:sz w:val="20"/>
          <w:lang w:val="fr-FR"/>
        </w:rPr>
      </w:pPr>
      <w:r w:rsidRPr="00991EB4">
        <w:rPr>
          <w:rFonts w:asciiTheme="minorHAnsi" w:hAnsiTheme="minorHAnsi" w:cstheme="minorHAnsi"/>
          <w:sz w:val="20"/>
          <w:lang w:val="fr-FR"/>
        </w:rPr>
        <w:t>Il est</w:t>
      </w:r>
      <w:r w:rsidR="00DA6B4D" w:rsidRPr="00991EB4">
        <w:rPr>
          <w:rFonts w:asciiTheme="minorHAnsi" w:hAnsiTheme="minorHAnsi" w:cstheme="minorHAnsi"/>
          <w:sz w:val="20"/>
          <w:lang w:val="fr-FR"/>
        </w:rPr>
        <w:t xml:space="preserve"> arrêté et convenu ce qui suit.</w:t>
      </w:r>
    </w:p>
    <w:p w14:paraId="1AFB83A8" w14:textId="77777777" w:rsidR="00DA6B4D" w:rsidRPr="00991EB4" w:rsidRDefault="00DA6B4D" w:rsidP="00DA6B4D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3DF694CE" w14:textId="77777777" w:rsidR="00DA6B4D" w:rsidRPr="00991EB4" w:rsidRDefault="00DA6B4D" w:rsidP="00DA6B4D">
      <w:pPr>
        <w:pStyle w:val="Titre1"/>
        <w:spacing w:before="0" w:after="0"/>
        <w:jc w:val="both"/>
        <w:rPr>
          <w:rFonts w:asciiTheme="minorHAnsi" w:hAnsiTheme="minorHAnsi" w:cstheme="minorHAnsi"/>
          <w:b w:val="0"/>
          <w:sz w:val="20"/>
          <w:szCs w:val="20"/>
          <w:lang w:val="fr-FR"/>
        </w:rPr>
      </w:pPr>
    </w:p>
    <w:p w14:paraId="2BD8FB27" w14:textId="77777777" w:rsidR="006D6781" w:rsidRPr="00991EB4" w:rsidRDefault="00DA6B4D" w:rsidP="00DA6B4D">
      <w:pPr>
        <w:pStyle w:val="Titre1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</w:pPr>
      <w:r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>Le</w:t>
      </w:r>
      <w:r w:rsidR="005375AA"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>s</w:t>
      </w:r>
      <w:r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 xml:space="preserve"> contractant</w:t>
      </w:r>
      <w:r w:rsidR="005375AA"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>s</w:t>
      </w:r>
      <w:r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 xml:space="preserve"> accepte</w:t>
      </w:r>
      <w:r w:rsidR="005375AA"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>nt</w:t>
      </w:r>
      <w:r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 xml:space="preserve"> d'être </w:t>
      </w:r>
      <w:r w:rsidR="006D6781"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>photographiés</w:t>
      </w:r>
      <w:r w:rsidRPr="00991EB4">
        <w:rPr>
          <w:rFonts w:asciiTheme="minorHAnsi" w:hAnsiTheme="minorHAnsi" w:cstheme="minorHAnsi"/>
          <w:b w:val="0"/>
          <w:sz w:val="20"/>
          <w:szCs w:val="20"/>
          <w:lang w:val="fr-FR"/>
        </w:rPr>
        <w:t xml:space="preserve"> </w:t>
      </w:r>
      <w:r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dans le cadre </w:t>
      </w:r>
      <w:r w:rsidR="005E0F5F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du concours SFPC 20</w:t>
      </w:r>
      <w:r w:rsidR="00242549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2</w:t>
      </w:r>
      <w:r w:rsidR="0038295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2</w:t>
      </w:r>
      <w:r w:rsidR="005E0F5F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 « </w:t>
      </w:r>
      <w:r w:rsidR="006D6781" w:rsidRPr="00991EB4">
        <w:rPr>
          <w:rFonts w:asciiTheme="minorHAnsi" w:hAnsiTheme="minorHAnsi" w:cstheme="minorHAnsi"/>
          <w:color w:val="00B050"/>
          <w:sz w:val="20"/>
          <w:szCs w:val="20"/>
          <w:lang w:val="fr-FR"/>
        </w:rPr>
        <w:t xml:space="preserve">Mon équipe </w:t>
      </w:r>
      <w:proofErr w:type="gramStart"/>
      <w:r w:rsidR="006D6781" w:rsidRPr="00991EB4">
        <w:rPr>
          <w:rFonts w:asciiTheme="minorHAnsi" w:hAnsiTheme="minorHAnsi" w:cstheme="minorHAnsi"/>
          <w:color w:val="00B050"/>
          <w:sz w:val="20"/>
          <w:szCs w:val="20"/>
          <w:lang w:val="fr-FR"/>
        </w:rPr>
        <w:t xml:space="preserve">pharmaceutique </w:t>
      </w:r>
      <w:r w:rsidR="00242549" w:rsidRPr="00991EB4">
        <w:rPr>
          <w:rFonts w:asciiTheme="minorHAnsi" w:hAnsiTheme="minorHAnsi" w:cstheme="minorHAnsi"/>
          <w:color w:val="00B050"/>
          <w:sz w:val="20"/>
          <w:szCs w:val="20"/>
          <w:lang w:val="fr-FR"/>
        </w:rPr>
        <w:t> !</w:t>
      </w:r>
      <w:proofErr w:type="gramEnd"/>
      <w:r w:rsidR="005375AA" w:rsidRPr="00991EB4">
        <w:rPr>
          <w:rFonts w:asciiTheme="minorHAnsi" w:hAnsiTheme="minorHAnsi" w:cstheme="minorHAnsi"/>
          <w:b w:val="0"/>
          <w:color w:val="00B050"/>
          <w:sz w:val="20"/>
          <w:szCs w:val="20"/>
          <w:lang w:val="fr-FR"/>
        </w:rPr>
        <w:t> </w:t>
      </w:r>
      <w:r w:rsidR="005375A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». </w:t>
      </w:r>
    </w:p>
    <w:p w14:paraId="37B77555" w14:textId="6B1C9CDA" w:rsidR="005375AA" w:rsidRPr="00991EB4" w:rsidRDefault="006D6781" w:rsidP="00DA6B4D">
      <w:pPr>
        <w:pStyle w:val="Titre1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</w:pPr>
      <w:r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br/>
        <w:t xml:space="preserve">Cette photographie </w:t>
      </w:r>
      <w:r w:rsidR="005375A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est sous </w:t>
      </w:r>
      <w:proofErr w:type="spellStart"/>
      <w:r w:rsidR="005375A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reponsabilité</w:t>
      </w:r>
      <w:proofErr w:type="spellEnd"/>
      <w:r w:rsidR="005375A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 du porteur du projet : Mr/Mme…………………………………………</w:t>
      </w:r>
    </w:p>
    <w:p w14:paraId="141D1732" w14:textId="1E05CCDB" w:rsidR="00DA6B4D" w:rsidRPr="00991EB4" w:rsidRDefault="00DA6B4D" w:rsidP="00DA6B4D">
      <w:pPr>
        <w:pStyle w:val="Titre1"/>
        <w:numPr>
          <w:ilvl w:val="0"/>
          <w:numId w:val="0"/>
        </w:numPr>
        <w:tabs>
          <w:tab w:val="left" w:pos="708"/>
        </w:tabs>
        <w:spacing w:before="0" w:after="0"/>
        <w:jc w:val="both"/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</w:pPr>
      <w:proofErr w:type="gramStart"/>
      <w:r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La  </w:t>
      </w:r>
      <w:r w:rsidR="006D6781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photo</w:t>
      </w:r>
      <w:proofErr w:type="gramEnd"/>
      <w:r w:rsidR="006D6781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 </w:t>
      </w:r>
      <w:r w:rsidR="005375A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des</w:t>
      </w:r>
      <w:r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 contractant</w:t>
      </w:r>
      <w:r w:rsidR="00333689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s sera mise</w:t>
      </w:r>
      <w:r w:rsidR="005375AA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 xml:space="preserve"> en ligne sur le site de la SFPC</w:t>
      </w:r>
      <w:r w:rsidR="006D6781" w:rsidRPr="00991EB4">
        <w:rPr>
          <w:rFonts w:asciiTheme="minorHAnsi" w:hAnsiTheme="minorHAnsi" w:cstheme="minorHAnsi"/>
          <w:b w:val="0"/>
          <w:color w:val="auto"/>
          <w:sz w:val="20"/>
          <w:szCs w:val="20"/>
          <w:lang w:val="fr-FR"/>
        </w:rPr>
        <w:t>, sans montage supplémentaire.</w:t>
      </w:r>
    </w:p>
    <w:p w14:paraId="3B0FA06C" w14:textId="77777777" w:rsidR="005375AA" w:rsidRPr="00991EB4" w:rsidRDefault="005375AA" w:rsidP="005375AA">
      <w:pPr>
        <w:rPr>
          <w:rFonts w:asciiTheme="minorHAnsi" w:hAnsiTheme="minorHAnsi" w:cstheme="minorHAnsi"/>
          <w:lang w:val="fr-FR"/>
        </w:rPr>
      </w:pPr>
    </w:p>
    <w:p w14:paraId="618A1F1B" w14:textId="77777777" w:rsidR="00DA6B4D" w:rsidRPr="00991EB4" w:rsidRDefault="00DA6B4D" w:rsidP="00DA6B4D">
      <w:pPr>
        <w:pStyle w:val="Titre1"/>
        <w:spacing w:before="0" w:after="0"/>
        <w:jc w:val="both"/>
        <w:rPr>
          <w:rFonts w:asciiTheme="minorHAnsi" w:hAnsiTheme="minorHAnsi" w:cstheme="minorHAnsi"/>
          <w:lang w:val="fr-FR"/>
        </w:rPr>
      </w:pPr>
    </w:p>
    <w:p w14:paraId="0AD840C7" w14:textId="77777777" w:rsidR="00DA6B4D" w:rsidRPr="00991EB4" w:rsidRDefault="00DA6B4D" w:rsidP="00DA6B4D">
      <w:pPr>
        <w:jc w:val="both"/>
        <w:rPr>
          <w:rFonts w:asciiTheme="minorHAnsi" w:hAnsiTheme="minorHAnsi" w:cstheme="minorHAnsi"/>
          <w:sz w:val="20"/>
          <w:lang w:val="fr-FR"/>
        </w:rPr>
      </w:pPr>
      <w:r w:rsidRPr="00991EB4">
        <w:rPr>
          <w:rFonts w:asciiTheme="minorHAnsi" w:hAnsiTheme="minorHAnsi" w:cstheme="minorHAnsi"/>
          <w:sz w:val="20"/>
          <w:lang w:val="fr-FR"/>
        </w:rPr>
        <w:t>Le</w:t>
      </w:r>
      <w:r w:rsidR="005375AA" w:rsidRPr="00991EB4">
        <w:rPr>
          <w:rFonts w:asciiTheme="minorHAnsi" w:hAnsiTheme="minorHAnsi" w:cstheme="minorHAnsi"/>
          <w:sz w:val="20"/>
          <w:lang w:val="fr-FR"/>
        </w:rPr>
        <w:t>s</w:t>
      </w:r>
      <w:r w:rsidRPr="00991EB4">
        <w:rPr>
          <w:rFonts w:asciiTheme="minorHAnsi" w:hAnsiTheme="minorHAnsi" w:cstheme="minorHAnsi"/>
          <w:sz w:val="20"/>
          <w:lang w:val="fr-FR"/>
        </w:rPr>
        <w:t xml:space="preserve"> contractant</w:t>
      </w:r>
      <w:r w:rsidR="005375AA" w:rsidRPr="00991EB4">
        <w:rPr>
          <w:rFonts w:asciiTheme="minorHAnsi" w:hAnsiTheme="minorHAnsi" w:cstheme="minorHAnsi"/>
          <w:sz w:val="20"/>
          <w:lang w:val="fr-FR"/>
        </w:rPr>
        <w:t>s</w:t>
      </w:r>
      <w:r w:rsidRPr="00991EB4">
        <w:rPr>
          <w:rFonts w:asciiTheme="minorHAnsi" w:hAnsiTheme="minorHAnsi" w:cstheme="minorHAnsi"/>
          <w:sz w:val="20"/>
          <w:lang w:val="fr-FR"/>
        </w:rPr>
        <w:t xml:space="preserve"> cède</w:t>
      </w:r>
      <w:r w:rsidR="005375AA" w:rsidRPr="00991EB4">
        <w:rPr>
          <w:rFonts w:asciiTheme="minorHAnsi" w:hAnsiTheme="minorHAnsi" w:cstheme="minorHAnsi"/>
          <w:sz w:val="20"/>
          <w:lang w:val="fr-FR"/>
        </w:rPr>
        <w:t>nt</w:t>
      </w:r>
      <w:r w:rsidRPr="00991EB4">
        <w:rPr>
          <w:rFonts w:asciiTheme="minorHAnsi" w:hAnsiTheme="minorHAnsi" w:cstheme="minorHAnsi"/>
          <w:sz w:val="20"/>
          <w:lang w:val="fr-FR"/>
        </w:rPr>
        <w:t xml:space="preserve"> gracieusement à la SFPC le droit de diffuser sel</w:t>
      </w:r>
      <w:r w:rsidR="005375AA" w:rsidRPr="00991EB4">
        <w:rPr>
          <w:rFonts w:asciiTheme="minorHAnsi" w:hAnsiTheme="minorHAnsi" w:cstheme="minorHAnsi"/>
          <w:sz w:val="20"/>
          <w:lang w:val="fr-FR"/>
        </w:rPr>
        <w:t>on les conditions de l’article1.</w:t>
      </w:r>
      <w:r w:rsidRPr="00991EB4">
        <w:rPr>
          <w:rFonts w:asciiTheme="minorHAnsi" w:hAnsiTheme="minorHAnsi" w:cstheme="minorHAnsi"/>
          <w:sz w:val="20"/>
          <w:lang w:val="fr-FR"/>
        </w:rPr>
        <w:t xml:space="preserve"> </w:t>
      </w:r>
    </w:p>
    <w:p w14:paraId="2539D056" w14:textId="77777777" w:rsidR="00DE04CE" w:rsidRPr="00991EB4" w:rsidRDefault="00DE04CE" w:rsidP="00DA6B4D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38716160" w14:textId="77777777" w:rsidR="00991EB4" w:rsidRDefault="00991EB4" w:rsidP="00DA6B4D">
      <w:pPr>
        <w:jc w:val="both"/>
        <w:rPr>
          <w:rFonts w:asciiTheme="minorHAnsi" w:hAnsiTheme="minorHAnsi" w:cstheme="minorHAnsi"/>
          <w:b/>
          <w:sz w:val="24"/>
          <w:lang w:val="fr-FR"/>
        </w:rPr>
      </w:pPr>
    </w:p>
    <w:p w14:paraId="63B111FD" w14:textId="77777777" w:rsidR="00991EB4" w:rsidRDefault="00991EB4" w:rsidP="00DA6B4D">
      <w:pPr>
        <w:jc w:val="both"/>
        <w:rPr>
          <w:rFonts w:asciiTheme="minorHAnsi" w:hAnsiTheme="minorHAnsi" w:cstheme="minorHAnsi"/>
          <w:b/>
          <w:sz w:val="24"/>
          <w:lang w:val="fr-FR"/>
        </w:rPr>
      </w:pPr>
    </w:p>
    <w:p w14:paraId="35FA3601" w14:textId="70B17A63" w:rsidR="00DE04CE" w:rsidRPr="00991EB4" w:rsidRDefault="00DE04CE" w:rsidP="00DA6B4D">
      <w:pPr>
        <w:jc w:val="both"/>
        <w:rPr>
          <w:rFonts w:asciiTheme="minorHAnsi" w:hAnsiTheme="minorHAnsi" w:cstheme="minorHAnsi"/>
          <w:b/>
          <w:sz w:val="24"/>
          <w:lang w:val="fr-FR"/>
        </w:rPr>
      </w:pPr>
      <w:bookmarkStart w:id="0" w:name="_GoBack"/>
      <w:bookmarkEnd w:id="0"/>
      <w:r w:rsidRPr="00991EB4">
        <w:rPr>
          <w:rFonts w:asciiTheme="minorHAnsi" w:hAnsiTheme="minorHAnsi" w:cstheme="minorHAnsi"/>
          <w:b/>
          <w:sz w:val="24"/>
          <w:lang w:val="fr-FR"/>
        </w:rPr>
        <w:t>Signatures pour accord</w:t>
      </w:r>
    </w:p>
    <w:p w14:paraId="5AF69822" w14:textId="77777777" w:rsidR="00DA6B4D" w:rsidRPr="00991EB4" w:rsidRDefault="00DA6B4D" w:rsidP="00DA6B4D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237E999D" w14:textId="77777777" w:rsidR="00991EB4" w:rsidRDefault="00991EB4" w:rsidP="005375AA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572644E5" w14:textId="77777777" w:rsidR="00991EB4" w:rsidRDefault="00991EB4" w:rsidP="005375AA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66647578" w14:textId="77777777" w:rsidR="00991EB4" w:rsidRDefault="00991EB4" w:rsidP="005375AA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68AA72E2" w14:textId="77777777" w:rsidR="00991EB4" w:rsidRDefault="00991EB4" w:rsidP="005375AA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41372D0A" w14:textId="36FB7B00" w:rsidR="005375AA" w:rsidRPr="00991EB4" w:rsidRDefault="005375AA" w:rsidP="005375AA">
      <w:pPr>
        <w:jc w:val="both"/>
        <w:rPr>
          <w:rFonts w:asciiTheme="minorHAnsi" w:hAnsiTheme="minorHAnsi" w:cstheme="minorHAnsi"/>
          <w:color w:val="999999"/>
          <w:sz w:val="20"/>
          <w:lang w:val="fr-FR"/>
        </w:rPr>
      </w:pPr>
      <w:r w:rsidRPr="00991EB4">
        <w:rPr>
          <w:rFonts w:asciiTheme="minorHAnsi" w:hAnsiTheme="minorHAnsi" w:cstheme="minorHAnsi"/>
          <w:sz w:val="20"/>
          <w:lang w:val="fr-FR"/>
        </w:rPr>
        <w:t xml:space="preserve">M / Mme (1 ligne par personne figurant </w:t>
      </w:r>
      <w:r w:rsidR="006D6781" w:rsidRPr="00991EB4">
        <w:rPr>
          <w:rFonts w:asciiTheme="minorHAnsi" w:hAnsiTheme="minorHAnsi" w:cstheme="minorHAnsi"/>
          <w:sz w:val="20"/>
          <w:lang w:val="fr-FR"/>
        </w:rPr>
        <w:t>sur la photographie</w:t>
      </w:r>
      <w:r w:rsidRPr="00991EB4">
        <w:rPr>
          <w:rFonts w:asciiTheme="minorHAnsi" w:hAnsiTheme="minorHAnsi" w:cstheme="minorHAnsi"/>
          <w:sz w:val="20"/>
          <w:lang w:val="fr-FR"/>
        </w:rPr>
        <w:t> ; ajouter des lignes si nécessaire)</w:t>
      </w:r>
    </w:p>
    <w:p w14:paraId="7CC7A68E" w14:textId="77777777" w:rsidR="005375AA" w:rsidRPr="00991EB4" w:rsidRDefault="005375AA" w:rsidP="005375AA">
      <w:pPr>
        <w:jc w:val="both"/>
        <w:rPr>
          <w:rFonts w:asciiTheme="minorHAnsi" w:hAnsiTheme="minorHAnsi" w:cstheme="minorHAnsi"/>
          <w:color w:val="999999"/>
          <w:sz w:val="20"/>
          <w:lang w:val="fr-FR"/>
        </w:rPr>
      </w:pPr>
    </w:p>
    <w:tbl>
      <w:tblPr>
        <w:tblStyle w:val="Trameclaire-Accent3"/>
        <w:tblW w:w="0" w:type="auto"/>
        <w:tblLook w:val="04A0" w:firstRow="1" w:lastRow="0" w:firstColumn="1" w:lastColumn="0" w:noHBand="0" w:noVBand="1"/>
      </w:tblPr>
      <w:tblGrid>
        <w:gridCol w:w="4503"/>
        <w:gridCol w:w="3402"/>
        <w:gridCol w:w="1943"/>
      </w:tblGrid>
      <w:tr w:rsidR="00DE04CE" w:rsidRPr="00991EB4" w14:paraId="0C2C58B5" w14:textId="77777777" w:rsidTr="00DE04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24D9232" w14:textId="77777777" w:rsidR="00DE04CE" w:rsidRPr="00991EB4" w:rsidRDefault="00DE04CE" w:rsidP="00704025">
            <w:pPr>
              <w:jc w:val="center"/>
              <w:rPr>
                <w:rFonts w:asciiTheme="minorHAnsi" w:hAnsiTheme="minorHAnsi" w:cstheme="minorHAnsi"/>
                <w:color w:val="auto"/>
                <w:sz w:val="24"/>
                <w:lang w:val="fr-FR"/>
              </w:rPr>
            </w:pPr>
            <w:r w:rsidRPr="00991EB4">
              <w:rPr>
                <w:rFonts w:asciiTheme="minorHAnsi" w:hAnsiTheme="minorHAnsi" w:cstheme="minorHAnsi"/>
                <w:color w:val="auto"/>
                <w:sz w:val="24"/>
                <w:lang w:val="fr-FR"/>
              </w:rPr>
              <w:t>Nom et prénom</w:t>
            </w:r>
          </w:p>
        </w:tc>
        <w:tc>
          <w:tcPr>
            <w:tcW w:w="3402" w:type="dxa"/>
          </w:tcPr>
          <w:p w14:paraId="44EE3E56" w14:textId="77777777" w:rsidR="00DE04CE" w:rsidRPr="00991EB4" w:rsidRDefault="00DE04CE" w:rsidP="007040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lang w:val="fr-FR"/>
              </w:rPr>
            </w:pPr>
            <w:r w:rsidRPr="00991EB4">
              <w:rPr>
                <w:rFonts w:asciiTheme="minorHAnsi" w:hAnsiTheme="minorHAnsi" w:cstheme="minorHAnsi"/>
                <w:color w:val="auto"/>
                <w:sz w:val="24"/>
                <w:lang w:val="fr-FR"/>
              </w:rPr>
              <w:t>Signature</w:t>
            </w:r>
          </w:p>
        </w:tc>
        <w:tc>
          <w:tcPr>
            <w:tcW w:w="1943" w:type="dxa"/>
          </w:tcPr>
          <w:p w14:paraId="02DA4F99" w14:textId="77777777" w:rsidR="00DE04CE" w:rsidRPr="00991EB4" w:rsidRDefault="00DE04CE" w:rsidP="007040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4"/>
                <w:lang w:val="fr-FR"/>
              </w:rPr>
            </w:pPr>
            <w:r w:rsidRPr="00991EB4">
              <w:rPr>
                <w:rFonts w:asciiTheme="minorHAnsi" w:hAnsiTheme="minorHAnsi" w:cstheme="minorHAnsi"/>
                <w:color w:val="auto"/>
                <w:sz w:val="24"/>
                <w:lang w:val="fr-FR"/>
              </w:rPr>
              <w:t>Date</w:t>
            </w:r>
          </w:p>
        </w:tc>
      </w:tr>
      <w:tr w:rsidR="00DE04CE" w:rsidRPr="00991EB4" w14:paraId="5BF9009E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C53CD1C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55F05BDD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010120CB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2353ABF8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7381CBE1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7A99833A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6E4C37B6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7D0233D4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588B4FD0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1B55E471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55777777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632EEC77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1A328213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1EB4DB83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7DE9E346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49299133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5AB43CAC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4F8888F2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43FA8C6C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760B563E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10C0DEAE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522B8291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6A3CC7D8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38CB9B23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2586CC06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2BF88222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77A524B2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157DB268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12320F6F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481DA3C4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F4DCC95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26AE5822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0977C854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534CE5ED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0BDE3143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4207AE8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5D17F4EA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7B1B9EA7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6DA27137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4EBA7D42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6148891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3CC8097A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61206F40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3458D39A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218B3E77" w14:textId="77777777" w:rsidTr="00DE0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3641D4C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12C4E206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261FCBDC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2CDC7BEF" w14:textId="77777777" w:rsidR="00DE04CE" w:rsidRPr="00991EB4" w:rsidRDefault="00DE04CE" w:rsidP="0070402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  <w:tr w:rsidR="00DE04CE" w:rsidRPr="00991EB4" w14:paraId="104EC422" w14:textId="77777777" w:rsidTr="00DE0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75E82F5F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  <w:p w14:paraId="676E4F0A" w14:textId="77777777" w:rsidR="00DE04CE" w:rsidRPr="00991EB4" w:rsidRDefault="00DE04CE" w:rsidP="00704025">
            <w:pPr>
              <w:jc w:val="both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3402" w:type="dxa"/>
          </w:tcPr>
          <w:p w14:paraId="0DDB1278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  <w:tc>
          <w:tcPr>
            <w:tcW w:w="1943" w:type="dxa"/>
          </w:tcPr>
          <w:p w14:paraId="28604549" w14:textId="77777777" w:rsidR="00DE04CE" w:rsidRPr="00991EB4" w:rsidRDefault="00DE04CE" w:rsidP="007040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999999"/>
                <w:sz w:val="20"/>
                <w:lang w:val="fr-FR"/>
              </w:rPr>
            </w:pPr>
          </w:p>
        </w:tc>
      </w:tr>
    </w:tbl>
    <w:p w14:paraId="38C7122F" w14:textId="33471464" w:rsidR="00DA6B4D" w:rsidRDefault="00DA6B4D" w:rsidP="00DA6B4D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48E6082F" w14:textId="77777777" w:rsidR="00991EB4" w:rsidRPr="00991EB4" w:rsidRDefault="00991EB4" w:rsidP="00DA6B4D">
      <w:pPr>
        <w:jc w:val="both"/>
        <w:rPr>
          <w:rFonts w:asciiTheme="minorHAnsi" w:hAnsiTheme="minorHAnsi" w:cstheme="minorHAnsi"/>
          <w:sz w:val="20"/>
          <w:lang w:val="fr-FR"/>
        </w:rPr>
      </w:pPr>
    </w:p>
    <w:p w14:paraId="48117A01" w14:textId="77777777" w:rsidR="00DE04CE" w:rsidRPr="00991EB4" w:rsidRDefault="00DE04CE" w:rsidP="00DE04CE">
      <w:pPr>
        <w:rPr>
          <w:rFonts w:asciiTheme="minorHAnsi" w:hAnsiTheme="minorHAnsi" w:cstheme="minorHAnsi"/>
          <w:iCs/>
          <w:sz w:val="20"/>
          <w:szCs w:val="16"/>
          <w:lang w:val="fr-FR"/>
        </w:rPr>
      </w:pPr>
      <w:r w:rsidRPr="00991EB4">
        <w:rPr>
          <w:rFonts w:asciiTheme="minorHAnsi" w:hAnsiTheme="minorHAnsi" w:cstheme="minorHAnsi"/>
          <w:iCs/>
          <w:sz w:val="20"/>
          <w:szCs w:val="16"/>
          <w:lang w:val="fr-FR"/>
        </w:rPr>
        <w:t xml:space="preserve">L’original de ce document doit être conservé par le porteur du projet. </w:t>
      </w:r>
    </w:p>
    <w:p w14:paraId="6182458A" w14:textId="77777777" w:rsidR="00DA6B4D" w:rsidRPr="00991EB4" w:rsidRDefault="00416DB5" w:rsidP="00DE04CE">
      <w:pPr>
        <w:rPr>
          <w:rFonts w:asciiTheme="minorHAnsi" w:hAnsiTheme="minorHAnsi" w:cstheme="minorHAnsi"/>
          <w:iCs/>
          <w:sz w:val="16"/>
          <w:szCs w:val="16"/>
          <w:lang w:val="fr-FR"/>
        </w:rPr>
      </w:pPr>
      <w:r w:rsidRPr="00991EB4">
        <w:rPr>
          <w:rFonts w:asciiTheme="minorHAnsi" w:hAnsiTheme="minorHAnsi" w:cstheme="minorHAnsi"/>
          <w:b/>
          <w:iCs/>
          <w:sz w:val="20"/>
          <w:szCs w:val="16"/>
          <w:lang w:val="fr-FR"/>
        </w:rPr>
        <w:t>Un sca</w:t>
      </w:r>
      <w:r w:rsidR="00DE04CE" w:rsidRPr="00991EB4">
        <w:rPr>
          <w:rFonts w:asciiTheme="minorHAnsi" w:hAnsiTheme="minorHAnsi" w:cstheme="minorHAnsi"/>
          <w:b/>
          <w:iCs/>
          <w:sz w:val="20"/>
          <w:szCs w:val="16"/>
          <w:lang w:val="fr-FR"/>
        </w:rPr>
        <w:t>n</w:t>
      </w:r>
      <w:r w:rsidR="00DE04CE" w:rsidRPr="00991EB4">
        <w:rPr>
          <w:rFonts w:asciiTheme="minorHAnsi" w:hAnsiTheme="minorHAnsi" w:cstheme="minorHAnsi"/>
          <w:iCs/>
          <w:sz w:val="20"/>
          <w:szCs w:val="16"/>
          <w:lang w:val="fr-FR"/>
        </w:rPr>
        <w:t xml:space="preserve"> de ce document doit être adressé avec le dossier d’inscription.</w:t>
      </w:r>
      <w:r w:rsidR="00DA6B4D" w:rsidRPr="00991EB4">
        <w:rPr>
          <w:rFonts w:asciiTheme="minorHAnsi" w:hAnsiTheme="minorHAnsi" w:cstheme="minorHAnsi"/>
          <w:i/>
          <w:iCs/>
          <w:sz w:val="16"/>
          <w:szCs w:val="16"/>
          <w:lang w:val="fr-FR"/>
        </w:rPr>
        <w:tab/>
      </w:r>
    </w:p>
    <w:p w14:paraId="5DB29C6B" w14:textId="6E0637AB" w:rsidR="009F3187" w:rsidRDefault="009F3187" w:rsidP="00DE04CE">
      <w:pPr>
        <w:rPr>
          <w:rFonts w:asciiTheme="minorHAnsi" w:hAnsiTheme="minorHAnsi" w:cstheme="minorHAnsi"/>
          <w:iCs/>
          <w:sz w:val="20"/>
          <w:lang w:val="fr-FR"/>
        </w:rPr>
      </w:pPr>
    </w:p>
    <w:p w14:paraId="7F9286B7" w14:textId="77777777" w:rsidR="00991EB4" w:rsidRPr="00991EB4" w:rsidRDefault="00991EB4" w:rsidP="00DE04CE">
      <w:pPr>
        <w:rPr>
          <w:rFonts w:asciiTheme="minorHAnsi" w:hAnsiTheme="minorHAnsi" w:cstheme="minorHAnsi"/>
          <w:iCs/>
          <w:sz w:val="20"/>
          <w:lang w:val="fr-FR"/>
        </w:rPr>
      </w:pPr>
    </w:p>
    <w:p w14:paraId="2827942F" w14:textId="01F4D3D2" w:rsidR="009F3187" w:rsidRPr="00991EB4" w:rsidRDefault="009F3187" w:rsidP="00DA6B4D">
      <w:pPr>
        <w:tabs>
          <w:tab w:val="right" w:pos="9540"/>
          <w:tab w:val="right" w:pos="10600"/>
        </w:tabs>
        <w:jc w:val="both"/>
        <w:rPr>
          <w:rFonts w:asciiTheme="minorHAnsi" w:hAnsiTheme="minorHAnsi" w:cstheme="minorHAnsi"/>
          <w:sz w:val="20"/>
          <w:lang w:val="fr-FR"/>
        </w:rPr>
      </w:pPr>
      <w:r w:rsidRPr="00991EB4">
        <w:rPr>
          <w:rFonts w:asciiTheme="minorHAnsi" w:hAnsiTheme="minorHAnsi" w:cstheme="minorHAnsi"/>
          <w:sz w:val="20"/>
          <w:lang w:val="fr-FR"/>
        </w:rPr>
        <w:t>Je soussigné (</w:t>
      </w:r>
      <w:proofErr w:type="gramStart"/>
      <w:r w:rsidRPr="00991EB4">
        <w:rPr>
          <w:rFonts w:asciiTheme="minorHAnsi" w:hAnsiTheme="minorHAnsi" w:cstheme="minorHAnsi"/>
          <w:sz w:val="20"/>
          <w:lang w:val="fr-FR"/>
        </w:rPr>
        <w:t>e )</w:t>
      </w:r>
      <w:proofErr w:type="gramEnd"/>
      <w:r w:rsidRPr="00991EB4">
        <w:rPr>
          <w:rFonts w:asciiTheme="minorHAnsi" w:hAnsiTheme="minorHAnsi" w:cstheme="minorHAnsi"/>
          <w:sz w:val="20"/>
          <w:lang w:val="fr-FR"/>
        </w:rPr>
        <w:t xml:space="preserve"> ………………………………………., porteur de projet atteste que toutes les personnes figurant </w:t>
      </w:r>
      <w:r w:rsidR="006D6781" w:rsidRPr="00991EB4">
        <w:rPr>
          <w:rFonts w:asciiTheme="minorHAnsi" w:hAnsiTheme="minorHAnsi" w:cstheme="minorHAnsi"/>
          <w:sz w:val="20"/>
          <w:lang w:val="fr-FR"/>
        </w:rPr>
        <w:t>sur la photographie</w:t>
      </w:r>
      <w:r w:rsidR="00DA6B4D" w:rsidRPr="00991EB4">
        <w:rPr>
          <w:rFonts w:asciiTheme="minorHAnsi" w:hAnsiTheme="minorHAnsi" w:cstheme="minorHAnsi"/>
          <w:sz w:val="20"/>
          <w:lang w:val="fr-FR"/>
        </w:rPr>
        <w:t xml:space="preserve"> </w:t>
      </w:r>
      <w:r w:rsidRPr="00991EB4">
        <w:rPr>
          <w:rFonts w:asciiTheme="minorHAnsi" w:hAnsiTheme="minorHAnsi" w:cstheme="minorHAnsi"/>
          <w:sz w:val="20"/>
          <w:lang w:val="fr-FR"/>
        </w:rPr>
        <w:t>figurent et ont signé dans le tableau ci-dessus.</w:t>
      </w:r>
    </w:p>
    <w:p w14:paraId="116C845A" w14:textId="3BD4D455" w:rsidR="009F3187" w:rsidRDefault="009F3187" w:rsidP="00DA6B4D">
      <w:pPr>
        <w:tabs>
          <w:tab w:val="right" w:pos="9540"/>
          <w:tab w:val="right" w:pos="10600"/>
        </w:tabs>
        <w:jc w:val="both"/>
        <w:rPr>
          <w:rFonts w:asciiTheme="minorHAnsi" w:hAnsiTheme="minorHAnsi" w:cstheme="minorHAnsi"/>
          <w:sz w:val="20"/>
          <w:lang w:val="fr-FR"/>
        </w:rPr>
      </w:pPr>
    </w:p>
    <w:p w14:paraId="6EE291E0" w14:textId="050325C8" w:rsidR="00991EB4" w:rsidRDefault="00991EB4" w:rsidP="00DA6B4D">
      <w:pPr>
        <w:tabs>
          <w:tab w:val="right" w:pos="9540"/>
          <w:tab w:val="right" w:pos="10600"/>
        </w:tabs>
        <w:jc w:val="both"/>
        <w:rPr>
          <w:rFonts w:asciiTheme="minorHAnsi" w:hAnsiTheme="minorHAnsi" w:cstheme="minorHAnsi"/>
          <w:sz w:val="20"/>
          <w:lang w:val="fr-FR"/>
        </w:rPr>
      </w:pPr>
    </w:p>
    <w:p w14:paraId="64CD103E" w14:textId="77777777" w:rsidR="00991EB4" w:rsidRPr="00991EB4" w:rsidRDefault="00991EB4" w:rsidP="00DA6B4D">
      <w:pPr>
        <w:tabs>
          <w:tab w:val="right" w:pos="9540"/>
          <w:tab w:val="right" w:pos="10600"/>
        </w:tabs>
        <w:jc w:val="both"/>
        <w:rPr>
          <w:rFonts w:asciiTheme="minorHAnsi" w:hAnsiTheme="minorHAnsi" w:cstheme="minorHAnsi"/>
          <w:sz w:val="20"/>
          <w:lang w:val="fr-FR"/>
        </w:rPr>
      </w:pPr>
    </w:p>
    <w:p w14:paraId="0B1E29CB" w14:textId="77777777" w:rsidR="00DA6B4D" w:rsidRPr="00991EB4" w:rsidRDefault="009F3187" w:rsidP="00DA6B4D">
      <w:pPr>
        <w:tabs>
          <w:tab w:val="right" w:pos="9540"/>
          <w:tab w:val="right" w:pos="10600"/>
        </w:tabs>
        <w:jc w:val="both"/>
        <w:rPr>
          <w:rFonts w:asciiTheme="minorHAnsi" w:hAnsiTheme="minorHAnsi" w:cstheme="minorHAnsi"/>
          <w:sz w:val="20"/>
          <w:lang w:val="fr-FR"/>
        </w:rPr>
      </w:pPr>
      <w:r w:rsidRPr="00991EB4">
        <w:rPr>
          <w:rFonts w:asciiTheme="minorHAnsi" w:hAnsiTheme="minorHAnsi" w:cstheme="minorHAnsi"/>
          <w:sz w:val="20"/>
          <w:lang w:val="fr-FR"/>
        </w:rPr>
        <w:t>Fait à …………………………  Le ………………………………. Signature …………………………………………</w:t>
      </w:r>
      <w:r w:rsidR="00DA6B4D" w:rsidRPr="00991EB4">
        <w:rPr>
          <w:rFonts w:asciiTheme="minorHAnsi" w:hAnsiTheme="minorHAnsi" w:cstheme="minorHAnsi"/>
          <w:sz w:val="20"/>
          <w:lang w:val="fr-FR"/>
        </w:rPr>
        <w:t xml:space="preserve">                                                                                                                           </w:t>
      </w:r>
    </w:p>
    <w:p w14:paraId="1F3613F6" w14:textId="77777777" w:rsidR="00874F17" w:rsidRPr="00DE04CE" w:rsidRDefault="00941AE8" w:rsidP="00DE04CE">
      <w:pPr>
        <w:jc w:val="right"/>
        <w:rPr>
          <w:rFonts w:ascii="Arial" w:hAnsi="Arial" w:cs="Arial"/>
          <w:iCs/>
          <w:sz w:val="20"/>
          <w:lang w:val="fr-FR"/>
        </w:rPr>
      </w:pPr>
      <w:r>
        <w:rPr>
          <w:rFonts w:ascii="Arial" w:hAnsi="Arial" w:cs="Arial"/>
          <w:i/>
          <w:iCs/>
          <w:sz w:val="16"/>
          <w:szCs w:val="16"/>
          <w:lang w:val="fr-FR"/>
        </w:rPr>
        <w:tab/>
      </w:r>
    </w:p>
    <w:sectPr w:rsidR="00874F17" w:rsidRPr="00DE04CE" w:rsidSect="00874F17">
      <w:headerReference w:type="default" r:id="rId9"/>
      <w:footerReference w:type="default" r:id="rId10"/>
      <w:type w:val="continuous"/>
      <w:pgSz w:w="11900" w:h="16840"/>
      <w:pgMar w:top="1134" w:right="1134" w:bottom="1134" w:left="1134" w:header="1077" w:footer="1077" w:gutter="0"/>
      <w:cols w:space="709"/>
      <w:docGrid w:linePitch="1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C3C5DD" w14:textId="77777777" w:rsidR="007A7381" w:rsidRDefault="007A7381" w:rsidP="00A55F55">
      <w:r>
        <w:separator/>
      </w:r>
    </w:p>
  </w:endnote>
  <w:endnote w:type="continuationSeparator" w:id="0">
    <w:p w14:paraId="274E2737" w14:textId="77777777" w:rsidR="007A7381" w:rsidRDefault="007A7381" w:rsidP="00A55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A2BC5F" w14:textId="77777777" w:rsidR="00D007EB" w:rsidRPr="0046249E" w:rsidRDefault="0046249E" w:rsidP="0046249E">
    <w:pPr>
      <w:pStyle w:val="Pieddepage"/>
      <w:jc w:val="center"/>
      <w:rPr>
        <w:color w:val="F2F2F2" w:themeColor="background1" w:themeShade="F2"/>
      </w:rPr>
    </w:pPr>
    <w:proofErr w:type="spellStart"/>
    <w:r w:rsidRPr="0046249E">
      <w:rPr>
        <w:color w:val="F2F2F2" w:themeColor="background1" w:themeShade="F2"/>
      </w:rPr>
      <w:t>ML_oct</w:t>
    </w:r>
    <w:proofErr w:type="spellEnd"/>
    <w:r w:rsidRPr="0046249E">
      <w:rPr>
        <w:color w:val="F2F2F2" w:themeColor="background1" w:themeShade="F2"/>
      </w:rPr>
      <w:t xml:space="preserve"> 2010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528CD9" w14:textId="77777777" w:rsidR="007A7381" w:rsidRDefault="007A7381" w:rsidP="00A55F55">
      <w:r>
        <w:separator/>
      </w:r>
    </w:p>
  </w:footnote>
  <w:footnote w:type="continuationSeparator" w:id="0">
    <w:p w14:paraId="1ACCD29F" w14:textId="77777777" w:rsidR="007A7381" w:rsidRDefault="007A7381" w:rsidP="00A55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0595E" w14:textId="7F46B67F" w:rsidR="00D007EB" w:rsidRDefault="00991EB4" w:rsidP="00991EB4">
    <w:pPr>
      <w:pStyle w:val="En-tte"/>
    </w:pPr>
    <w:r w:rsidRPr="00C72359">
      <w:rPr>
        <w:noProof/>
      </w:rPr>
      <w:drawing>
        <wp:inline distT="0" distB="0" distL="0" distR="0" wp14:anchorId="56D41721" wp14:editId="21882388">
          <wp:extent cx="1111885" cy="475615"/>
          <wp:effectExtent l="0" t="0" r="0" b="635"/>
          <wp:docPr id="2" name="Image 2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Une image contenant text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475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009AFD" w14:textId="77777777" w:rsidR="00991EB4" w:rsidRPr="00991EB4" w:rsidRDefault="00991EB4" w:rsidP="00991E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3077"/>
    <w:multiLevelType w:val="multilevel"/>
    <w:tmpl w:val="5E7E6B84"/>
    <w:lvl w:ilvl="0">
      <w:start w:val="1"/>
      <w:numFmt w:val="decimal"/>
      <w:pStyle w:val="Titre1"/>
      <w:lvlText w:val="Article %1."/>
      <w:lvlJc w:val="left"/>
      <w:pPr>
        <w:tabs>
          <w:tab w:val="num" w:pos="1440"/>
        </w:tabs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Zero"/>
      <w:pStyle w:val="Titre2"/>
      <w:isLgl/>
      <w:lvlText w:val="Section %1.%2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2">
      <w:start w:val="1"/>
      <w:numFmt w:val="lowerLetter"/>
      <w:pStyle w:val="Titre3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pStyle w:val="Titre4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pStyle w:val="Titre5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pStyle w:val="Titre6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pStyle w:val="Titre7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pStyle w:val="Titre8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pStyle w:val="Titre9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intFractionalCharacterWidth/>
  <w:hideSpellingErrors/>
  <w:hideGrammaticalErrors/>
  <w:proofState w:spelling="clean" w:grammar="clean"/>
  <w:attachedTemplate r:id="rId1"/>
  <w:defaultTabStop w:val="709"/>
  <w:hyphenationZone w:val="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0AA"/>
    <w:rsid w:val="0007520B"/>
    <w:rsid w:val="00081B73"/>
    <w:rsid w:val="000C17E9"/>
    <w:rsid w:val="000D4C64"/>
    <w:rsid w:val="0018180C"/>
    <w:rsid w:val="0019364D"/>
    <w:rsid w:val="001A61C0"/>
    <w:rsid w:val="001A7878"/>
    <w:rsid w:val="001B55CA"/>
    <w:rsid w:val="001C7DD0"/>
    <w:rsid w:val="001F493D"/>
    <w:rsid w:val="0022137F"/>
    <w:rsid w:val="00242549"/>
    <w:rsid w:val="00286B26"/>
    <w:rsid w:val="00287191"/>
    <w:rsid w:val="002A0FDF"/>
    <w:rsid w:val="002A2573"/>
    <w:rsid w:val="00333689"/>
    <w:rsid w:val="00350502"/>
    <w:rsid w:val="00363B4E"/>
    <w:rsid w:val="0038295A"/>
    <w:rsid w:val="00393F88"/>
    <w:rsid w:val="00416DB5"/>
    <w:rsid w:val="00460ACC"/>
    <w:rsid w:val="0046249E"/>
    <w:rsid w:val="00483829"/>
    <w:rsid w:val="004931C5"/>
    <w:rsid w:val="00510F75"/>
    <w:rsid w:val="005375AA"/>
    <w:rsid w:val="005646B9"/>
    <w:rsid w:val="005C434F"/>
    <w:rsid w:val="005E0F5F"/>
    <w:rsid w:val="005E4069"/>
    <w:rsid w:val="005F5ED2"/>
    <w:rsid w:val="006600D0"/>
    <w:rsid w:val="006732FF"/>
    <w:rsid w:val="006852ED"/>
    <w:rsid w:val="006D558E"/>
    <w:rsid w:val="006D6781"/>
    <w:rsid w:val="006E0C4B"/>
    <w:rsid w:val="006E6E24"/>
    <w:rsid w:val="0070555B"/>
    <w:rsid w:val="007152C3"/>
    <w:rsid w:val="00737B80"/>
    <w:rsid w:val="00741AE1"/>
    <w:rsid w:val="007A7381"/>
    <w:rsid w:val="007B2E5B"/>
    <w:rsid w:val="007D6008"/>
    <w:rsid w:val="00842718"/>
    <w:rsid w:val="00874F17"/>
    <w:rsid w:val="00895FEA"/>
    <w:rsid w:val="009232CF"/>
    <w:rsid w:val="009307E7"/>
    <w:rsid w:val="00931BE5"/>
    <w:rsid w:val="00937686"/>
    <w:rsid w:val="00941AE8"/>
    <w:rsid w:val="00950BAF"/>
    <w:rsid w:val="0098055D"/>
    <w:rsid w:val="009841CA"/>
    <w:rsid w:val="00991EB4"/>
    <w:rsid w:val="009E3926"/>
    <w:rsid w:val="009F3187"/>
    <w:rsid w:val="00A33D73"/>
    <w:rsid w:val="00A423A9"/>
    <w:rsid w:val="00A43833"/>
    <w:rsid w:val="00A55F55"/>
    <w:rsid w:val="00A9154B"/>
    <w:rsid w:val="00A930AA"/>
    <w:rsid w:val="00AA795F"/>
    <w:rsid w:val="00B01B1E"/>
    <w:rsid w:val="00B05321"/>
    <w:rsid w:val="00B10B0C"/>
    <w:rsid w:val="00B9603E"/>
    <w:rsid w:val="00BB789A"/>
    <w:rsid w:val="00BE4F71"/>
    <w:rsid w:val="00BF5A68"/>
    <w:rsid w:val="00C654E3"/>
    <w:rsid w:val="00C75C01"/>
    <w:rsid w:val="00CE1123"/>
    <w:rsid w:val="00CE313D"/>
    <w:rsid w:val="00D007EB"/>
    <w:rsid w:val="00D35621"/>
    <w:rsid w:val="00D43CFF"/>
    <w:rsid w:val="00D62A79"/>
    <w:rsid w:val="00D8239A"/>
    <w:rsid w:val="00D8745D"/>
    <w:rsid w:val="00D87715"/>
    <w:rsid w:val="00D933A7"/>
    <w:rsid w:val="00D94F26"/>
    <w:rsid w:val="00DA6B4D"/>
    <w:rsid w:val="00DC3724"/>
    <w:rsid w:val="00DC5B6A"/>
    <w:rsid w:val="00DC660A"/>
    <w:rsid w:val="00DE04CE"/>
    <w:rsid w:val="00E06620"/>
    <w:rsid w:val="00E15B37"/>
    <w:rsid w:val="00E411DE"/>
    <w:rsid w:val="00EB6885"/>
    <w:rsid w:val="00EC2700"/>
    <w:rsid w:val="00F36C30"/>
    <w:rsid w:val="00F4382C"/>
    <w:rsid w:val="00F75FBB"/>
    <w:rsid w:val="00FA3FF2"/>
    <w:rsid w:val="00FE1B16"/>
    <w:rsid w:val="00FF4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60BE96"/>
  <w15:docId w15:val="{193C101A-5674-4E93-A34C-1E39D1B3F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B4E"/>
    <w:rPr>
      <w:rFonts w:ascii="Times New Roman" w:hAnsi="Times New Roman"/>
      <w:color w:val="000000"/>
      <w:sz w:val="14"/>
      <w:lang w:val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63B4E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uiPriority w:val="99"/>
    <w:qFormat/>
    <w:rsid w:val="00363B4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uiPriority w:val="99"/>
    <w:qFormat/>
    <w:rsid w:val="00363B4E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uiPriority w:val="99"/>
    <w:qFormat/>
    <w:rsid w:val="00363B4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uiPriority w:val="99"/>
    <w:qFormat/>
    <w:rsid w:val="00363B4E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uiPriority w:val="99"/>
    <w:qFormat/>
    <w:rsid w:val="00363B4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uiPriority w:val="99"/>
    <w:qFormat/>
    <w:rsid w:val="00363B4E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uiPriority w:val="99"/>
    <w:qFormat/>
    <w:rsid w:val="00363B4E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uiPriority w:val="99"/>
    <w:qFormat/>
    <w:rsid w:val="00363B4E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363B4E"/>
    <w:pPr>
      <w:tabs>
        <w:tab w:val="center" w:pos="4819"/>
        <w:tab w:val="right" w:pos="9071"/>
      </w:tabs>
    </w:pPr>
  </w:style>
  <w:style w:type="paragraph" w:customStyle="1" w:styleId="texte">
    <w:name w:val="texte"/>
    <w:basedOn w:val="Normal"/>
    <w:uiPriority w:val="99"/>
    <w:rsid w:val="00363B4E"/>
    <w:pPr>
      <w:ind w:right="46"/>
      <w:jc w:val="both"/>
    </w:pPr>
    <w:rPr>
      <w:sz w:val="24"/>
    </w:rPr>
  </w:style>
  <w:style w:type="paragraph" w:styleId="Corpsdetexte">
    <w:name w:val="Body Text"/>
    <w:basedOn w:val="Normal"/>
    <w:semiHidden/>
    <w:rsid w:val="00363B4E"/>
    <w:pPr>
      <w:ind w:right="12"/>
      <w:jc w:val="both"/>
    </w:pPr>
    <w:rPr>
      <w:rFonts w:ascii="Arial" w:hAnsi="Arial" w:cs="Arial"/>
      <w:sz w:val="20"/>
      <w:lang w:val="fr-FR"/>
    </w:rPr>
  </w:style>
  <w:style w:type="paragraph" w:customStyle="1" w:styleId="Intgralebase">
    <w:name w:val="Intégrale_base"/>
    <w:uiPriority w:val="99"/>
    <w:rsid w:val="00363B4E"/>
    <w:pPr>
      <w:spacing w:line="280" w:lineRule="exact"/>
    </w:pPr>
    <w:rPr>
      <w:rFonts w:ascii="Arial" w:eastAsia="Times" w:hAnsi="Arial"/>
    </w:rPr>
  </w:style>
  <w:style w:type="paragraph" w:styleId="Notedebasdepage">
    <w:name w:val="footnote text"/>
    <w:basedOn w:val="Normal"/>
    <w:semiHidden/>
    <w:rsid w:val="00363B4E"/>
    <w:rPr>
      <w:sz w:val="20"/>
    </w:rPr>
  </w:style>
  <w:style w:type="character" w:styleId="Appelnotedebasdep">
    <w:name w:val="footnote reference"/>
    <w:basedOn w:val="Policepardfaut"/>
    <w:semiHidden/>
    <w:rsid w:val="00363B4E"/>
    <w:rPr>
      <w:vertAlign w:val="superscript"/>
    </w:rPr>
  </w:style>
  <w:style w:type="paragraph" w:styleId="Titre">
    <w:name w:val="Title"/>
    <w:basedOn w:val="Normal"/>
    <w:link w:val="TitreCar"/>
    <w:uiPriority w:val="99"/>
    <w:qFormat/>
    <w:rsid w:val="00363B4E"/>
    <w:pPr>
      <w:jc w:val="center"/>
    </w:pPr>
    <w:rPr>
      <w:rFonts w:ascii="Arial" w:hAnsi="Arial" w:cs="Arial"/>
      <w:b/>
      <w:sz w:val="20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55F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5F55"/>
    <w:rPr>
      <w:rFonts w:ascii="Times New Roman" w:hAnsi="Times New Roman"/>
      <w:color w:val="000000"/>
      <w:sz w:val="14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A55F55"/>
    <w:rPr>
      <w:rFonts w:ascii="Times New Roman" w:hAnsi="Times New Roman"/>
      <w:color w:val="000000"/>
      <w:sz w:val="14"/>
      <w:lang w:val="en-US"/>
    </w:rPr>
  </w:style>
  <w:style w:type="character" w:customStyle="1" w:styleId="Titre1Car">
    <w:name w:val="Titre 1 Car"/>
    <w:basedOn w:val="Policepardfaut"/>
    <w:link w:val="Titre1"/>
    <w:uiPriority w:val="99"/>
    <w:rsid w:val="00C75C01"/>
    <w:rPr>
      <w:rFonts w:ascii="Arial" w:hAnsi="Arial" w:cs="Arial"/>
      <w:b/>
      <w:bCs/>
      <w:color w:val="000000"/>
      <w:kern w:val="32"/>
      <w:sz w:val="32"/>
      <w:szCs w:val="32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4F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F17"/>
    <w:rPr>
      <w:rFonts w:ascii="Tahoma" w:hAnsi="Tahoma" w:cs="Tahoma"/>
      <w:color w:val="000000"/>
      <w:sz w:val="16"/>
      <w:szCs w:val="16"/>
      <w:lang w:val="en-US"/>
    </w:rPr>
  </w:style>
  <w:style w:type="character" w:customStyle="1" w:styleId="TitreCar">
    <w:name w:val="Titre Car"/>
    <w:basedOn w:val="Policepardfaut"/>
    <w:link w:val="Titre"/>
    <w:uiPriority w:val="99"/>
    <w:rsid w:val="00DA6B4D"/>
    <w:rPr>
      <w:rFonts w:ascii="Arial" w:hAnsi="Arial" w:cs="Arial"/>
      <w:b/>
      <w:color w:val="000000"/>
    </w:rPr>
  </w:style>
  <w:style w:type="table" w:styleId="Grilledutableau">
    <w:name w:val="Table Grid"/>
    <w:basedOn w:val="TableauNormal"/>
    <w:uiPriority w:val="59"/>
    <w:rsid w:val="00EB6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3">
    <w:name w:val="Light Shading Accent 3"/>
    <w:basedOn w:val="TableauNormal"/>
    <w:uiPriority w:val="60"/>
    <w:rsid w:val="00EB6885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\Desktop\PRODUCTION\EN%20COURS\&#176;UNF3S_Unt%20m&#233;decine\2012_CANALU-Sant&#233;&#233;Sport\12_SEGAMED_Nice\autorisation_CanalUSant&#233;Sport_SEGAMED201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autorisation_CanalUSantéSport_SEGAMED2012.dotx</Template>
  <TotalTime>11</TotalTime>
  <Pages>2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CONTRAT</vt:lpstr>
    </vt:vector>
  </TitlesOfParts>
  <Company>sfrs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</dc:title>
  <dc:subject>cession utilisation image &amp; sons</dc:subject>
  <dc:creator>marcel</dc:creator>
  <cp:lastModifiedBy>GOURIEUX Benedicte</cp:lastModifiedBy>
  <cp:revision>8</cp:revision>
  <cp:lastPrinted>2010-01-19T13:54:00Z</cp:lastPrinted>
  <dcterms:created xsi:type="dcterms:W3CDTF">2015-11-08T07:19:00Z</dcterms:created>
  <dcterms:modified xsi:type="dcterms:W3CDTF">2021-10-05T14:10:00Z</dcterms:modified>
</cp:coreProperties>
</file>